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B89F8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88B19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62661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7EB3301B" w:rsidR="00A03728" w:rsidRDefault="00594A81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May 3</w:t>
      </w:r>
      <w:r w:rsidR="001C4025">
        <w:rPr>
          <w:rFonts w:ascii="Univers" w:hAnsi="Univers"/>
        </w:rPr>
        <w:t>, 2023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06D6EACC" w:rsidR="00A03728" w:rsidRDefault="001C4025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RFP No. </w:t>
      </w:r>
      <w:r w:rsidR="00594A81">
        <w:rPr>
          <w:rFonts w:ascii="Univers" w:hAnsi="Univers"/>
        </w:rPr>
        <w:t>26</w:t>
      </w:r>
      <w:r>
        <w:rPr>
          <w:rFonts w:ascii="Univers" w:hAnsi="Univers"/>
        </w:rPr>
        <w:t>-2223</w:t>
      </w:r>
    </w:p>
    <w:p w14:paraId="60AB6C51" w14:textId="7DD53281" w:rsidR="00A03728" w:rsidRDefault="00594A8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ENTERPRISE APPLICATION SOFTWARE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Wednesday May 31</w:t>
      </w:r>
      <w:r w:rsidR="001C4025">
        <w:rPr>
          <w:rFonts w:ascii="Univers" w:hAnsi="Univers"/>
        </w:rPr>
        <w:t>, 2023</w:t>
      </w:r>
    </w:p>
    <w:p w14:paraId="1D4F7AC5" w14:textId="77777777" w:rsidR="001C4025" w:rsidRDefault="001C4025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7C48C89D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594A81">
        <w:rPr>
          <w:rFonts w:ascii="Univers" w:hAnsi="Univers"/>
          <w:u w:val="single"/>
        </w:rPr>
        <w:t>May 10 and 17</w:t>
      </w:r>
      <w:r w:rsidR="001C4025">
        <w:rPr>
          <w:rFonts w:ascii="Univers" w:hAnsi="Univers"/>
          <w:u w:val="single"/>
        </w:rPr>
        <w:t>, 2023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B794D3-02D0-4986-AB1B-7116E0E34E5A}"/>
    <w:embedBold r:id="rId2" w:fontKey="{706D3085-D37E-4E1E-A275-8B324C47CC92}"/>
    <w:embedItalic r:id="rId3" w:fontKey="{C340E38B-682E-49E5-BECE-DA0D37C4A89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045A045-B152-46AA-A793-86B95FAFE2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24F30E0-13BD-4F7D-8A21-D9979166F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58A015F-C4F0-4F15-A591-4FB243194A00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DA80E44D-D8F6-4CCD-A47F-F2D7FA4E563F}"/>
    <w:embedBold r:id="rId8" w:fontKey="{93FC09B2-819E-4B4F-B110-C9F3E5E1848B}"/>
    <w:embedItalic r:id="rId9" w:fontKey="{32B6ACAF-9783-4125-9C6F-EC5D8D3FC67A}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0" w:fontKey="{989234BC-B513-464F-B855-47AC788C1A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C501FB7-6397-470E-9DA8-5356FA1798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D509C0D-DCC8-4FD4-83FE-C51C6B4C7C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63490"/>
    <w:rsid w:val="00173CD6"/>
    <w:rsid w:val="001C0799"/>
    <w:rsid w:val="001C4025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A77E1"/>
    <w:rsid w:val="004C40AE"/>
    <w:rsid w:val="004C7B48"/>
    <w:rsid w:val="00523380"/>
    <w:rsid w:val="005419E1"/>
    <w:rsid w:val="00594A8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42BFB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31159"/>
    <w:rsid w:val="00C51030"/>
    <w:rsid w:val="00CB053D"/>
    <w:rsid w:val="00D9756F"/>
    <w:rsid w:val="00DA1AA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81DCEE-3202-4465-AF63-A525C06C4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7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1087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2023-05-03T18:09:00Z</dcterms:created>
  <dcterms:modified xsi:type="dcterms:W3CDTF">2023-05-03T18:09:00Z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